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265" w:rsidRPr="0015407E" w:rsidRDefault="0015407E" w:rsidP="00C94D75">
      <w:pPr>
        <w:pStyle w:val="Heading1"/>
        <w:jc w:val="center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Semester-II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State and explain kirchoff’S equation?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Define firstlaw of thermodyanamictwo different ways .drive its mathematical formula.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Prove that Cp-Cv=R for ideal gas.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What is extensive property and give five examole?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Distinguish between </w:t>
      </w:r>
    </w:p>
    <w:p w:rsidR="00D72972" w:rsidRPr="0015407E" w:rsidRDefault="0015407E" w:rsidP="0015407E">
      <w:pPr>
        <w:pStyle w:val="ListParagraph"/>
        <w:spacing w:after="160" w:line="256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(I)</w:t>
      </w:r>
      <w:r w:rsidRPr="0015407E">
        <w:rPr>
          <w:rFonts w:ascii="Times New Roman" w:hAnsi="Times New Roman" w:cs="Times New Roman"/>
        </w:rPr>
        <w:t xml:space="preserve">    </w:t>
      </w:r>
      <w:r w:rsidR="00D72972" w:rsidRPr="0015407E">
        <w:rPr>
          <w:rFonts w:ascii="Times New Roman" w:hAnsi="Times New Roman" w:cs="Times New Roman"/>
        </w:rPr>
        <w:t>state and path function</w:t>
      </w:r>
    </w:p>
    <w:p w:rsidR="00D72972" w:rsidRPr="0015407E" w:rsidRDefault="0015407E" w:rsidP="0015407E">
      <w:pPr>
        <w:pStyle w:val="ListParagraph"/>
        <w:spacing w:after="160" w:line="256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(II)</w:t>
      </w:r>
      <w:r w:rsidRPr="0015407E">
        <w:rPr>
          <w:rFonts w:ascii="Times New Roman" w:hAnsi="Times New Roman" w:cs="Times New Roman"/>
        </w:rPr>
        <w:t xml:space="preserve">      </w:t>
      </w:r>
      <w:r w:rsidR="00D72972" w:rsidRPr="0015407E">
        <w:rPr>
          <w:rFonts w:ascii="Times New Roman" w:hAnsi="Times New Roman" w:cs="Times New Roman"/>
        </w:rPr>
        <w:t xml:space="preserve">isothermal and adiabatic process 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define zeroth law of thermodynamics .what is most important application ?</w:t>
      </w:r>
    </w:p>
    <w:p w:rsidR="00D72972" w:rsidRPr="0015407E" w:rsidRDefault="00D72972" w:rsidP="00D72972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briefly explain the terms enthalpy and enthalpy change .Is  intensive or extensive properties </w:t>
      </w:r>
    </w:p>
    <w:p w:rsidR="0015407E" w:rsidRDefault="00D72972" w:rsidP="0015407E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Show that for adiabatic expansion of an ideal gasPV Gamma = constant </w:t>
      </w:r>
    </w:p>
    <w:p w:rsidR="00523C0D" w:rsidRPr="0015407E" w:rsidRDefault="001C6580" w:rsidP="0015407E">
      <w:pPr>
        <w:pStyle w:val="ListParagraph"/>
        <w:numPr>
          <w:ilvl w:val="0"/>
          <w:numId w:val="17"/>
        </w:numPr>
        <w:spacing w:after="160" w:line="256" w:lineRule="auto"/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state and explain carnot theorem </w:t>
      </w:r>
    </w:p>
    <w:p w:rsidR="001C6580" w:rsidRPr="0015407E" w:rsidRDefault="002C5118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explain the term entropy</w:t>
      </w:r>
      <w:r w:rsidR="00231D42" w:rsidRPr="0015407E">
        <w:rPr>
          <w:rFonts w:ascii="Times New Roman" w:hAnsi="Times New Roman" w:cs="Times New Roman"/>
        </w:rPr>
        <w:t>.show</w:t>
      </w:r>
      <w:r w:rsidRPr="0015407E">
        <w:rPr>
          <w:rFonts w:ascii="Times New Roman" w:hAnsi="Times New Roman" w:cs="Times New Roman"/>
        </w:rPr>
        <w:t xml:space="preserve"> that is a state function </w:t>
      </w:r>
      <w:r w:rsidR="00231D42" w:rsidRPr="0015407E">
        <w:rPr>
          <w:rFonts w:ascii="Times New Roman" w:hAnsi="Times New Roman" w:cs="Times New Roman"/>
        </w:rPr>
        <w:t>.</w:t>
      </w:r>
    </w:p>
    <w:p w:rsidR="00231D42" w:rsidRPr="0015407E" w:rsidRDefault="00475363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derive an expression for the calculation of entropy change of an ideal gas </w:t>
      </w:r>
      <w:r w:rsidR="00AA0FE0" w:rsidRPr="0015407E">
        <w:rPr>
          <w:rFonts w:ascii="Times New Roman" w:hAnsi="Times New Roman" w:cs="Times New Roman"/>
        </w:rPr>
        <w:t xml:space="preserve">when the temperature changes from T1 to T2 and volume changes from v1 to V2 </w:t>
      </w:r>
      <w:r w:rsidR="00707BCD" w:rsidRPr="0015407E">
        <w:rPr>
          <w:rFonts w:ascii="Times New Roman" w:hAnsi="Times New Roman" w:cs="Times New Roman"/>
        </w:rPr>
        <w:t>.</w:t>
      </w:r>
    </w:p>
    <w:p w:rsidR="00707BCD" w:rsidRPr="0015407E" w:rsidRDefault="000C23CF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explain how entropy changes take place in a reversible process and Irreversible process</w:t>
      </w:r>
      <w:r w:rsidR="009453FC" w:rsidRPr="0015407E">
        <w:rPr>
          <w:rFonts w:ascii="Times New Roman" w:hAnsi="Times New Roman" w:cs="Times New Roman"/>
        </w:rPr>
        <w:t>.</w:t>
      </w:r>
      <w:r w:rsidRPr="0015407E">
        <w:rPr>
          <w:rFonts w:ascii="Times New Roman" w:hAnsi="Times New Roman" w:cs="Times New Roman"/>
        </w:rPr>
        <w:t xml:space="preserve"> what do you conclude about the entropy change of the universe </w:t>
      </w:r>
      <w:r w:rsidR="000B2A96" w:rsidRPr="0015407E">
        <w:rPr>
          <w:rFonts w:ascii="Times New Roman" w:hAnsi="Times New Roman" w:cs="Times New Roman"/>
        </w:rPr>
        <w:t>?</w:t>
      </w:r>
    </w:p>
    <w:p w:rsidR="000B2A96" w:rsidRPr="0015407E" w:rsidRDefault="00E4710B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write two statement of </w:t>
      </w:r>
      <w:r w:rsidR="001E551C" w:rsidRPr="0015407E">
        <w:rPr>
          <w:rFonts w:ascii="Times New Roman" w:hAnsi="Times New Roman" w:cs="Times New Roman"/>
        </w:rPr>
        <w:t xml:space="preserve">second law of thermodynamics </w:t>
      </w:r>
    </w:p>
    <w:p w:rsidR="001E551C" w:rsidRPr="0015407E" w:rsidRDefault="007445E3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state third law of thermodynamics .</w:t>
      </w:r>
      <w:r w:rsidR="00C417E6" w:rsidRPr="0015407E">
        <w:rPr>
          <w:rFonts w:ascii="Times New Roman" w:hAnsi="Times New Roman" w:cs="Times New Roman"/>
        </w:rPr>
        <w:t>how it</w:t>
      </w:r>
      <w:r w:rsidR="005F2DFB" w:rsidRPr="0015407E">
        <w:rPr>
          <w:rFonts w:ascii="Times New Roman" w:hAnsi="Times New Roman" w:cs="Times New Roman"/>
        </w:rPr>
        <w:t xml:space="preserve"> helps </w:t>
      </w:r>
      <w:r w:rsidR="00EC6F0F" w:rsidRPr="0015407E">
        <w:rPr>
          <w:rFonts w:ascii="Times New Roman" w:hAnsi="Times New Roman" w:cs="Times New Roman"/>
        </w:rPr>
        <w:t xml:space="preserve">for the calculation of </w:t>
      </w:r>
      <w:r w:rsidR="008B05E4" w:rsidRPr="0015407E">
        <w:rPr>
          <w:rFonts w:ascii="Times New Roman" w:hAnsi="Times New Roman" w:cs="Times New Roman"/>
        </w:rPr>
        <w:t>absolute entropy .</w:t>
      </w:r>
    </w:p>
    <w:p w:rsidR="008B05E4" w:rsidRPr="0015407E" w:rsidRDefault="002456A7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what is residual entropy ? </w:t>
      </w:r>
      <w:r w:rsidR="00B16537" w:rsidRPr="0015407E">
        <w:rPr>
          <w:rFonts w:ascii="Times New Roman" w:hAnsi="Times New Roman" w:cs="Times New Roman"/>
        </w:rPr>
        <w:t>calculate residual entropy of carbon monoxide .</w:t>
      </w:r>
    </w:p>
    <w:p w:rsidR="00B16537" w:rsidRPr="0015407E" w:rsidRDefault="005740FC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 xml:space="preserve">drive </w:t>
      </w:r>
      <w:r w:rsidR="003F7A59" w:rsidRPr="0015407E">
        <w:rPr>
          <w:rFonts w:ascii="Times New Roman" w:hAnsi="Times New Roman" w:cs="Times New Roman"/>
        </w:rPr>
        <w:t xml:space="preserve">expression for </w:t>
      </w:r>
      <w:r w:rsidR="00E33619" w:rsidRPr="0015407E">
        <w:rPr>
          <w:rFonts w:ascii="Times New Roman" w:hAnsi="Times New Roman" w:cs="Times New Roman"/>
        </w:rPr>
        <w:t>Gibb’s- Hel</w:t>
      </w:r>
      <w:r w:rsidR="002C1383" w:rsidRPr="0015407E">
        <w:rPr>
          <w:rFonts w:ascii="Times New Roman" w:hAnsi="Times New Roman" w:cs="Times New Roman"/>
        </w:rPr>
        <w:t>mholtz equation</w:t>
      </w:r>
      <w:r w:rsidR="00E31CB7" w:rsidRPr="0015407E">
        <w:rPr>
          <w:rFonts w:ascii="Times New Roman" w:hAnsi="Times New Roman" w:cs="Times New Roman"/>
        </w:rPr>
        <w:t xml:space="preserve"> along wi</w:t>
      </w:r>
      <w:r w:rsidR="001F0F3A" w:rsidRPr="0015407E">
        <w:rPr>
          <w:rFonts w:ascii="Times New Roman" w:hAnsi="Times New Roman" w:cs="Times New Roman"/>
        </w:rPr>
        <w:t xml:space="preserve">th </w:t>
      </w:r>
      <w:r w:rsidR="0072201F" w:rsidRPr="0015407E">
        <w:rPr>
          <w:rFonts w:ascii="Times New Roman" w:hAnsi="Times New Roman" w:cs="Times New Roman"/>
        </w:rPr>
        <w:t xml:space="preserve">an application </w:t>
      </w:r>
      <w:r w:rsidR="00D72393" w:rsidRPr="0015407E">
        <w:rPr>
          <w:rFonts w:ascii="Times New Roman" w:hAnsi="Times New Roman" w:cs="Times New Roman"/>
        </w:rPr>
        <w:t>.</w:t>
      </w:r>
    </w:p>
    <w:p w:rsidR="000217E4" w:rsidRPr="0015407E" w:rsidRDefault="00DD50DA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t>explain the term</w:t>
      </w:r>
      <w:r w:rsidR="005C11F5" w:rsidRPr="0015407E">
        <w:rPr>
          <w:rFonts w:ascii="Times New Roman" w:hAnsi="Times New Roman" w:cs="Times New Roman"/>
        </w:rPr>
        <w:t>Gibbs function</w:t>
      </w:r>
      <w:r w:rsidR="00151D2B" w:rsidRPr="0015407E">
        <w:rPr>
          <w:rFonts w:ascii="Times New Roman" w:hAnsi="Times New Roman" w:cs="Times New Roman"/>
        </w:rPr>
        <w:t xml:space="preserve">. </w:t>
      </w:r>
      <w:r w:rsidR="009A1DDF" w:rsidRPr="0015407E">
        <w:rPr>
          <w:rFonts w:ascii="Times New Roman" w:hAnsi="Times New Roman" w:cs="Times New Roman"/>
        </w:rPr>
        <w:t xml:space="preserve">deduce the decrease in its value is equal to the maximum work </w:t>
      </w:r>
      <w:r w:rsidR="00D70816" w:rsidRPr="0015407E">
        <w:rPr>
          <w:rFonts w:ascii="Times New Roman" w:hAnsi="Times New Roman" w:cs="Times New Roman"/>
        </w:rPr>
        <w:t>obtainable from the system .also explain how does it vary with temperature and pressure</w:t>
      </w:r>
      <w:r w:rsidR="00866586" w:rsidRPr="0015407E">
        <w:rPr>
          <w:rFonts w:ascii="Times New Roman" w:hAnsi="Times New Roman" w:cs="Times New Roman"/>
        </w:rPr>
        <w:t>?</w:t>
      </w:r>
    </w:p>
    <w:p w:rsidR="00E9304B" w:rsidRDefault="003140A5" w:rsidP="00D729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15407E">
        <w:rPr>
          <w:rFonts w:ascii="Times New Roman" w:hAnsi="Times New Roman" w:cs="Times New Roman"/>
        </w:rPr>
        <w:lastRenderedPageBreak/>
        <w:t>B</w:t>
      </w:r>
      <w:r w:rsidR="00F80CD9" w:rsidRPr="0015407E">
        <w:rPr>
          <w:rFonts w:ascii="Times New Roman" w:hAnsi="Times New Roman" w:cs="Times New Roman"/>
        </w:rPr>
        <w:t xml:space="preserve">ring out clearly </w:t>
      </w:r>
      <w:r w:rsidR="00C52D57" w:rsidRPr="0015407E">
        <w:rPr>
          <w:rFonts w:ascii="Times New Roman" w:hAnsi="Times New Roman" w:cs="Times New Roman"/>
        </w:rPr>
        <w:t xml:space="preserve">the criteria for reversibility and irreversibility in terms of </w:t>
      </w:r>
      <w:r w:rsidR="003C136E" w:rsidRPr="0015407E">
        <w:rPr>
          <w:rFonts w:ascii="Times New Roman" w:hAnsi="Times New Roman" w:cs="Times New Roman"/>
        </w:rPr>
        <w:t>S,U,H,</w:t>
      </w:r>
      <w:r w:rsidR="00D76399" w:rsidRPr="0015407E">
        <w:rPr>
          <w:rFonts w:ascii="Times New Roman" w:hAnsi="Times New Roman" w:cs="Times New Roman"/>
        </w:rPr>
        <w:t xml:space="preserve">A and G </w:t>
      </w:r>
      <w:r w:rsidR="00C52D57" w:rsidRPr="0015407E">
        <w:rPr>
          <w:rFonts w:ascii="Times New Roman" w:hAnsi="Times New Roman" w:cs="Times New Roman"/>
        </w:rPr>
        <w:t xml:space="preserve">what do you mean by a reversible and an Irreversible process? </w:t>
      </w:r>
    </w:p>
    <w:p w:rsidR="00D30D87" w:rsidRDefault="00D30D87" w:rsidP="00D30D87">
      <w:pPr>
        <w:pStyle w:val="ListParagraph"/>
        <w:jc w:val="center"/>
      </w:pPr>
      <w:bookmarkStart w:id="0" w:name="_GoBack"/>
      <w:bookmarkEnd w:id="0"/>
      <w:r>
        <w:t>unit-iii</w:t>
      </w:r>
    </w:p>
    <w:p w:rsidR="00D30D87" w:rsidRDefault="00D30D87" w:rsidP="00D30D87">
      <w:pPr>
        <w:pStyle w:val="ListParagraph"/>
        <w:jc w:val="center"/>
      </w:pP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Discuss in details free energy function social Work function and free energy function.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Write the expression for free energy change and equilibrium constant.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Distinguish between delta G delta G zero.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Drive Vant Hoff isotherm ,give the integrated form of Vant Hoff equation.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Discuss the effect of temperature and pressure on chemical equilibrium.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Describe thermodynamics derivation of relation between gibbs free energy and reaction quotient.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 xml:space="preserve">Drive the relation between </w:t>
      </w:r>
      <w:r w:rsidR="00522CBE">
        <w:t xml:space="preserve">Kp </w:t>
      </w:r>
      <w:r>
        <w:t>kC and kx..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State Le chatelier’s principle. Explain how various factor effect on equilibrium constant.</w:t>
      </w:r>
    </w:p>
    <w:p w:rsidR="00D30D87" w:rsidRDefault="00D30D87" w:rsidP="00D30D87">
      <w:pPr>
        <w:pStyle w:val="ListParagraph"/>
        <w:numPr>
          <w:ilvl w:val="0"/>
          <w:numId w:val="20"/>
        </w:numPr>
        <w:spacing w:after="160" w:line="259" w:lineRule="auto"/>
      </w:pPr>
      <w:r>
        <w:t>Write notes on fugacity.</w:t>
      </w:r>
    </w:p>
    <w:p w:rsidR="00D30D87" w:rsidRDefault="00D30D87" w:rsidP="00D30D87">
      <w:pPr>
        <w:pStyle w:val="ListParagraph"/>
        <w:ind w:left="2160"/>
        <w:jc w:val="center"/>
      </w:pPr>
      <w:r>
        <w:t>Unit-iv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Drive Raoult’s law for a solution containing non volatile solute also give thermodynamics derivation Raoult’s law.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State Henry's law what are the condition under which it  good? So that the volume of a gas fixed volume in a given temperature is independent of pressure.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Drive and expression refilling that the relative lowering in vapour pressure is equal to the mole  fraction of_the solute.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Define the term freezing point what is the reason for depression in freezing point? Derive the relation for calculating the depression in freezing point of a solution containing non volatile solute.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lastRenderedPageBreak/>
        <w:t>What is meant by free of dissociation degree of association? Explain how the degree of association of nonelectrolyte and degree of dissociation of electrolyte determinedcolligative properties?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Write a notes on excess thermo dynamic function.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Give the Thermodynamic Derivation for the relation between elevation in boiling point and the molecular mass.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Derive the relation between osmotic pressure and vapour pressure lowering.</w:t>
      </w:r>
    </w:p>
    <w:p w:rsidR="00D30D87" w:rsidRDefault="00D30D87" w:rsidP="00D30D87">
      <w:pPr>
        <w:pStyle w:val="ListParagraph"/>
        <w:numPr>
          <w:ilvl w:val="0"/>
          <w:numId w:val="21"/>
        </w:numPr>
        <w:spacing w:after="160" w:line="259" w:lineRule="auto"/>
      </w:pPr>
      <w:r>
        <w:t>What is meant by abnormal molecular mass reason that abnormal molecular mass are obtained for certain non volatile solute present in dilute solution.</w:t>
      </w:r>
    </w:p>
    <w:p w:rsidR="00D30D87" w:rsidRPr="0015407E" w:rsidRDefault="00D30D87" w:rsidP="00D30D87">
      <w:pPr>
        <w:pStyle w:val="ListParagraph"/>
        <w:ind w:left="1350"/>
        <w:rPr>
          <w:rFonts w:ascii="Times New Roman" w:hAnsi="Times New Roman" w:cs="Times New Roman"/>
        </w:rPr>
      </w:pPr>
    </w:p>
    <w:p w:rsidR="00DA64BB" w:rsidRPr="0015407E" w:rsidRDefault="00DA64BB" w:rsidP="00DA64BB">
      <w:pPr>
        <w:ind w:left="360"/>
        <w:rPr>
          <w:rFonts w:ascii="Times New Roman" w:hAnsi="Times New Roman" w:cs="Times New Roman"/>
        </w:rPr>
      </w:pPr>
    </w:p>
    <w:p w:rsidR="00D76399" w:rsidRPr="0015407E" w:rsidRDefault="00D76399" w:rsidP="00914675">
      <w:pPr>
        <w:pStyle w:val="ListParagraph"/>
        <w:rPr>
          <w:rFonts w:ascii="Times New Roman" w:hAnsi="Times New Roman" w:cs="Times New Roman"/>
        </w:rPr>
      </w:pPr>
    </w:p>
    <w:p w:rsidR="00E9304B" w:rsidRPr="0015407E" w:rsidRDefault="00E9304B" w:rsidP="00E9304B">
      <w:pPr>
        <w:pStyle w:val="ListParagraph"/>
        <w:rPr>
          <w:rFonts w:ascii="Times New Roman" w:hAnsi="Times New Roman" w:cs="Times New Roman"/>
        </w:rPr>
      </w:pPr>
    </w:p>
    <w:sectPr w:rsidR="00E9304B" w:rsidRPr="0015407E" w:rsidSect="00795D25">
      <w:footerReference w:type="default" r:id="rId7"/>
      <w:pgSz w:w="12240" w:h="15840"/>
      <w:pgMar w:top="1152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0CB" w:rsidRDefault="003670CB">
      <w:pPr>
        <w:spacing w:after="0" w:line="240" w:lineRule="auto"/>
      </w:pPr>
      <w:r>
        <w:separator/>
      </w:r>
    </w:p>
    <w:p w:rsidR="003670CB" w:rsidRDefault="003670CB"/>
    <w:p w:rsidR="003670CB" w:rsidRDefault="003670CB"/>
  </w:endnote>
  <w:endnote w:type="continuationSeparator" w:id="1">
    <w:p w:rsidR="003670CB" w:rsidRDefault="003670CB">
      <w:pPr>
        <w:spacing w:after="0" w:line="240" w:lineRule="auto"/>
      </w:pPr>
      <w:r>
        <w:continuationSeparator/>
      </w:r>
    </w:p>
    <w:p w:rsidR="003670CB" w:rsidRDefault="003670CB"/>
    <w:p w:rsidR="003670CB" w:rsidRDefault="003670C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47C7" w:rsidRDefault="00A24940">
        <w:pPr>
          <w:pStyle w:val="Footer"/>
        </w:pPr>
        <w:r>
          <w:fldChar w:fldCharType="begin"/>
        </w:r>
        <w:r w:rsidR="00D43EAC">
          <w:instrText xml:space="preserve"> PAGE   \* MERGEFORMAT </w:instrText>
        </w:r>
        <w:r>
          <w:fldChar w:fldCharType="separate"/>
        </w:r>
        <w:r w:rsidR="00522CB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0CB" w:rsidRDefault="003670CB">
      <w:pPr>
        <w:spacing w:after="0" w:line="240" w:lineRule="auto"/>
      </w:pPr>
      <w:r>
        <w:separator/>
      </w:r>
    </w:p>
    <w:p w:rsidR="003670CB" w:rsidRDefault="003670CB"/>
    <w:p w:rsidR="003670CB" w:rsidRDefault="003670CB"/>
  </w:footnote>
  <w:footnote w:type="continuationSeparator" w:id="1">
    <w:p w:rsidR="003670CB" w:rsidRDefault="003670CB">
      <w:pPr>
        <w:spacing w:after="0" w:line="240" w:lineRule="auto"/>
      </w:pPr>
      <w:r>
        <w:continuationSeparator/>
      </w:r>
    </w:p>
    <w:p w:rsidR="003670CB" w:rsidRDefault="003670CB"/>
    <w:p w:rsidR="003670CB" w:rsidRDefault="003670C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E6201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>
    <w:nsid w:val="0822214A"/>
    <w:multiLevelType w:val="hybridMultilevel"/>
    <w:tmpl w:val="A2C25B34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26DA33D1"/>
    <w:multiLevelType w:val="hybridMultilevel"/>
    <w:tmpl w:val="9F16C02E"/>
    <w:lvl w:ilvl="0" w:tplc="2D12816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20912"/>
    <w:multiLevelType w:val="hybridMultilevel"/>
    <w:tmpl w:val="2BF48E00"/>
    <w:lvl w:ilvl="0" w:tplc="FFFFFFFF">
      <w:start w:val="1"/>
      <w:numFmt w:val="decimal"/>
      <w:lvlText w:val="%1."/>
      <w:lvlJc w:val="left"/>
      <w:pPr>
        <w:ind w:left="135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1B1C5A"/>
    <w:multiLevelType w:val="hybridMultilevel"/>
    <w:tmpl w:val="A3127486"/>
    <w:lvl w:ilvl="0" w:tplc="A96E589A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E067F"/>
    <w:multiLevelType w:val="hybridMultilevel"/>
    <w:tmpl w:val="CA325A90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5417446E"/>
    <w:multiLevelType w:val="hybridMultilevel"/>
    <w:tmpl w:val="F35EE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65EB0"/>
    <w:multiLevelType w:val="hybridMultilevel"/>
    <w:tmpl w:val="A4AA9C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1852C4"/>
    <w:multiLevelType w:val="hybridMultilevel"/>
    <w:tmpl w:val="D5721986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9"/>
    <w:lvlOverride w:ilvl="0">
      <w:startOverride w:val="1"/>
    </w:lvlOverride>
  </w:num>
  <w:num w:numId="13">
    <w:abstractNumId w:val="11"/>
  </w:num>
  <w:num w:numId="14">
    <w:abstractNumId w:val="13"/>
  </w:num>
  <w:num w:numId="15">
    <w:abstractNumId w:val="15"/>
  </w:num>
  <w:num w:numId="16">
    <w:abstractNumId w:val="16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0"/>
  </w:num>
  <w:num w:numId="2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attachedTemplate r:id="rId1"/>
  <w:defaultTabStop w:val="720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745265"/>
    <w:rsid w:val="00007B29"/>
    <w:rsid w:val="000217E4"/>
    <w:rsid w:val="000B2A96"/>
    <w:rsid w:val="000C23CF"/>
    <w:rsid w:val="00112CF8"/>
    <w:rsid w:val="00151D2B"/>
    <w:rsid w:val="0015407E"/>
    <w:rsid w:val="001C6580"/>
    <w:rsid w:val="001E551C"/>
    <w:rsid w:val="001F0F3A"/>
    <w:rsid w:val="00231D42"/>
    <w:rsid w:val="002456A7"/>
    <w:rsid w:val="002C1383"/>
    <w:rsid w:val="002C5118"/>
    <w:rsid w:val="002E61A6"/>
    <w:rsid w:val="003140A5"/>
    <w:rsid w:val="003670CB"/>
    <w:rsid w:val="003C136E"/>
    <w:rsid w:val="003F7A59"/>
    <w:rsid w:val="00475363"/>
    <w:rsid w:val="004A0820"/>
    <w:rsid w:val="004E324B"/>
    <w:rsid w:val="00522CBE"/>
    <w:rsid w:val="00523C0D"/>
    <w:rsid w:val="00527963"/>
    <w:rsid w:val="00546C3F"/>
    <w:rsid w:val="005740FC"/>
    <w:rsid w:val="005C11F5"/>
    <w:rsid w:val="005F2DFB"/>
    <w:rsid w:val="006020D8"/>
    <w:rsid w:val="00707BCD"/>
    <w:rsid w:val="0072201F"/>
    <w:rsid w:val="007445E3"/>
    <w:rsid w:val="007447C7"/>
    <w:rsid w:val="00745265"/>
    <w:rsid w:val="00795D25"/>
    <w:rsid w:val="007F3B98"/>
    <w:rsid w:val="00830F56"/>
    <w:rsid w:val="00866586"/>
    <w:rsid w:val="008A23D3"/>
    <w:rsid w:val="008B05E4"/>
    <w:rsid w:val="00914675"/>
    <w:rsid w:val="009453FC"/>
    <w:rsid w:val="009A1DDF"/>
    <w:rsid w:val="00A24940"/>
    <w:rsid w:val="00AA0FE0"/>
    <w:rsid w:val="00B16537"/>
    <w:rsid w:val="00B54BAB"/>
    <w:rsid w:val="00C417E6"/>
    <w:rsid w:val="00C52D57"/>
    <w:rsid w:val="00C94D75"/>
    <w:rsid w:val="00CA68AF"/>
    <w:rsid w:val="00D30D87"/>
    <w:rsid w:val="00D43EAC"/>
    <w:rsid w:val="00D70816"/>
    <w:rsid w:val="00D72393"/>
    <w:rsid w:val="00D72972"/>
    <w:rsid w:val="00D76399"/>
    <w:rsid w:val="00DA64BB"/>
    <w:rsid w:val="00DD50DA"/>
    <w:rsid w:val="00DF5BBF"/>
    <w:rsid w:val="00E31CB7"/>
    <w:rsid w:val="00E33619"/>
    <w:rsid w:val="00E4710B"/>
    <w:rsid w:val="00E9304B"/>
    <w:rsid w:val="00EC6F0F"/>
    <w:rsid w:val="00F46395"/>
    <w:rsid w:val="00F80CD9"/>
    <w:rsid w:val="00FE3C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semiHidden="0" w:uiPriority="10" w:unhideWhenUsed="0" w:qFormat="1"/>
    <w:lsdException w:name="List Number" w:uiPriority="10" w:qFormat="1"/>
    <w:lsdException w:name="Title" w:uiPriority="10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D25"/>
  </w:style>
  <w:style w:type="paragraph" w:styleId="Heading1">
    <w:name w:val="heading 1"/>
    <w:basedOn w:val="Normal"/>
    <w:next w:val="Normal"/>
    <w:link w:val="Heading1Char"/>
    <w:uiPriority w:val="9"/>
    <w:qFormat/>
    <w:rsid w:val="00795D25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5D25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D25"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D25"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D25"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D25"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D25"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D25"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D25"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795D25"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rsid w:val="00795D25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95D25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  <w:rsid w:val="00795D25"/>
  </w:style>
  <w:style w:type="paragraph" w:styleId="Footer">
    <w:name w:val="footer"/>
    <w:basedOn w:val="Normal"/>
    <w:link w:val="FooterChar"/>
    <w:uiPriority w:val="99"/>
    <w:unhideWhenUsed/>
    <w:qFormat/>
    <w:rsid w:val="00795D25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D25"/>
  </w:style>
  <w:style w:type="paragraph" w:styleId="ListBullet">
    <w:name w:val="List Bullet"/>
    <w:basedOn w:val="Normal"/>
    <w:uiPriority w:val="10"/>
    <w:qFormat/>
    <w:rsid w:val="00795D25"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795D25"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95D25"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795D25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D25"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D25"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D25"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D25"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D25"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D25"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D25"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795D25"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sid w:val="00795D25"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795D25"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sid w:val="00795D25"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795D25"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795D25"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795D25"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95D25"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795D25"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795D25"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sid w:val="00795D25"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95D25"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sid w:val="00795D25"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95D25"/>
    <w:pPr>
      <w:outlineLvl w:val="9"/>
    </w:pPr>
  </w:style>
  <w:style w:type="paragraph" w:styleId="ListNumber">
    <w:name w:val="List Number"/>
    <w:basedOn w:val="Normal"/>
    <w:uiPriority w:val="10"/>
    <w:unhideWhenUsed/>
    <w:qFormat/>
    <w:rsid w:val="00795D25"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sid w:val="00795D25"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styleId="Hyperlink">
    <w:name w:val="Hyperlink"/>
    <w:basedOn w:val="DefaultParagraphFont"/>
    <w:uiPriority w:val="99"/>
    <w:unhideWhenUsed/>
    <w:rsid w:val="00795D25"/>
    <w:rPr>
      <w:color w:val="266CBF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C94D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SB\Downloads\%7b674747BE-815F-8844-9D56-B7BB6652FE25%7dtf50002046.dotx" TargetMode="External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{674747BE-815F-8844-9D56-B7BB6652FE25}tf50002046</Template>
  <TotalTime>5</TotalTime>
  <Pages>3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918908755353</dc:creator>
  <cp:keywords/>
  <dc:description/>
  <cp:lastModifiedBy>SSB</cp:lastModifiedBy>
  <cp:revision>7</cp:revision>
  <dcterms:created xsi:type="dcterms:W3CDTF">2019-02-14T05:48:00Z</dcterms:created>
  <dcterms:modified xsi:type="dcterms:W3CDTF">2019-02-27T09:01:00Z</dcterms:modified>
</cp:coreProperties>
</file>